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8D9F3" w14:textId="6B52041A" w:rsidR="00207DB1" w:rsidRDefault="002D1F0B">
      <w:r w:rsidRPr="002D1F0B">
        <w:drawing>
          <wp:anchor distT="0" distB="0" distL="114300" distR="114300" simplePos="0" relativeHeight="251659264" behindDoc="1" locked="0" layoutInCell="1" allowOverlap="1" wp14:anchorId="204C68DF" wp14:editId="5285050A">
            <wp:simplePos x="0" y="0"/>
            <wp:positionH relativeFrom="column">
              <wp:posOffset>-114300</wp:posOffset>
            </wp:positionH>
            <wp:positionV relativeFrom="paragraph">
              <wp:posOffset>330200</wp:posOffset>
            </wp:positionV>
            <wp:extent cx="3467100" cy="411480"/>
            <wp:effectExtent l="0" t="0" r="0" b="0"/>
            <wp:wrapTight wrapText="bothSides">
              <wp:wrapPolygon edited="0">
                <wp:start x="475" y="4000"/>
                <wp:lineTo x="356" y="17000"/>
                <wp:lineTo x="12343" y="17000"/>
                <wp:lineTo x="12343" y="4000"/>
                <wp:lineTo x="475" y="4000"/>
              </wp:wrapPolygon>
            </wp:wrapTight>
            <wp:docPr id="5109980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4EACC6" w14:textId="78109829" w:rsidR="002D1F0B" w:rsidRPr="002D1F0B" w:rsidRDefault="002D1F0B" w:rsidP="002D1F0B">
      <w:r w:rsidRPr="002D1F0B">
        <w:t> </w:t>
      </w:r>
    </w:p>
    <w:p w14:paraId="3C46F6C2" w14:textId="2FAA64E4" w:rsidR="002D1F0B" w:rsidRPr="002D1F0B" w:rsidRDefault="002D1F0B" w:rsidP="002D1F0B">
      <w:r w:rsidRPr="002D1F0B">
        <w:drawing>
          <wp:anchor distT="0" distB="0" distL="114300" distR="114300" simplePos="0" relativeHeight="251658240" behindDoc="1" locked="0" layoutInCell="1" allowOverlap="1" wp14:anchorId="02EC6E43" wp14:editId="05F39A76">
            <wp:simplePos x="0" y="0"/>
            <wp:positionH relativeFrom="page">
              <wp:align>left</wp:align>
            </wp:positionH>
            <wp:positionV relativeFrom="paragraph">
              <wp:posOffset>238761</wp:posOffset>
            </wp:positionV>
            <wp:extent cx="8034655" cy="1923388"/>
            <wp:effectExtent l="0" t="0" r="4445" b="1270"/>
            <wp:wrapNone/>
            <wp:docPr id="19126754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4655" cy="1923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D1F0B">
        <w:t> </w:t>
      </w:r>
    </w:p>
    <w:p w14:paraId="09753E41" w14:textId="247AF09A" w:rsidR="002D1F0B" w:rsidRPr="002D1F0B" w:rsidRDefault="002D1F0B" w:rsidP="002D1F0B">
      <w:r w:rsidRPr="002D1F0B">
        <w:rPr>
          <w:b/>
          <w:bCs/>
          <w:lang w:val="en-US"/>
        </w:rPr>
        <w:t>Job:</w:t>
      </w:r>
      <w:r w:rsidRPr="002D1F0B">
        <w:tab/>
      </w:r>
      <w:r w:rsidRPr="002D1F0B">
        <w:rPr>
          <w:lang w:val="en-US"/>
        </w:rPr>
        <w:t> </w:t>
      </w:r>
      <w:r w:rsidRPr="002D1F0B">
        <w:rPr>
          <w:b/>
          <w:bCs/>
          <w:lang w:val="en-US"/>
        </w:rPr>
        <w:t>Panel &amp; Assessment Manager – Foster Carer Recruitment </w:t>
      </w:r>
      <w:r w:rsidRPr="002D1F0B">
        <w:t> </w:t>
      </w:r>
    </w:p>
    <w:p w14:paraId="71E20BEB" w14:textId="77777777" w:rsidR="002D1F0B" w:rsidRPr="002D1F0B" w:rsidRDefault="002D1F0B" w:rsidP="002D1F0B">
      <w:r w:rsidRPr="002D1F0B">
        <w:rPr>
          <w:b/>
          <w:bCs/>
          <w:lang w:val="en-US"/>
        </w:rPr>
        <w:t>Office Location</w:t>
      </w:r>
      <w:proofErr w:type="gramStart"/>
      <w:r w:rsidRPr="002D1F0B">
        <w:rPr>
          <w:b/>
          <w:bCs/>
          <w:lang w:val="en-US"/>
        </w:rPr>
        <w:t>:  Flexible</w:t>
      </w:r>
      <w:proofErr w:type="gramEnd"/>
      <w:r w:rsidRPr="002D1F0B">
        <w:rPr>
          <w:b/>
          <w:bCs/>
          <w:lang w:val="en-US"/>
        </w:rPr>
        <w:t xml:space="preserve"> with some travel required for meetings </w:t>
      </w:r>
      <w:r w:rsidRPr="002D1F0B">
        <w:t> </w:t>
      </w:r>
    </w:p>
    <w:p w14:paraId="07F01B14" w14:textId="77777777" w:rsidR="002D1F0B" w:rsidRPr="002D1F0B" w:rsidRDefault="002D1F0B" w:rsidP="002D1F0B">
      <w:r w:rsidRPr="002D1F0B">
        <w:rPr>
          <w:b/>
          <w:bCs/>
          <w:lang w:val="en-US"/>
        </w:rPr>
        <w:t>Reports To</w:t>
      </w:r>
      <w:proofErr w:type="gramStart"/>
      <w:r w:rsidRPr="002D1F0B">
        <w:rPr>
          <w:b/>
          <w:bCs/>
          <w:lang w:val="en-US"/>
        </w:rPr>
        <w:t>:  Group</w:t>
      </w:r>
      <w:proofErr w:type="gramEnd"/>
      <w:r w:rsidRPr="002D1F0B">
        <w:rPr>
          <w:b/>
          <w:bCs/>
          <w:lang w:val="en-US"/>
        </w:rPr>
        <w:t xml:space="preserve"> Panel and Assessment Manager</w:t>
      </w:r>
      <w:r w:rsidRPr="002D1F0B">
        <w:t> </w:t>
      </w:r>
    </w:p>
    <w:p w14:paraId="214B868A" w14:textId="77777777" w:rsidR="002D1F0B" w:rsidRPr="002D1F0B" w:rsidRDefault="002D1F0B" w:rsidP="002D1F0B">
      <w:r w:rsidRPr="002D1F0B">
        <w:rPr>
          <w:b/>
          <w:bCs/>
          <w:lang w:val="en-US"/>
        </w:rPr>
        <w:t>Hours of Work</w:t>
      </w:r>
      <w:proofErr w:type="gramStart"/>
      <w:r w:rsidRPr="002D1F0B">
        <w:rPr>
          <w:b/>
          <w:bCs/>
          <w:lang w:val="en-US"/>
        </w:rPr>
        <w:t>:  </w:t>
      </w:r>
      <w:r w:rsidRPr="002D1F0B">
        <w:rPr>
          <w:lang w:val="en-US"/>
        </w:rPr>
        <w:t>37.5</w:t>
      </w:r>
      <w:proofErr w:type="gramEnd"/>
      <w:r w:rsidRPr="002D1F0B">
        <w:t> </w:t>
      </w:r>
    </w:p>
    <w:p w14:paraId="69751F6B" w14:textId="77777777" w:rsidR="002D1F0B" w:rsidRPr="002D1F0B" w:rsidRDefault="002D1F0B" w:rsidP="002D1F0B">
      <w:r w:rsidRPr="002D1F0B">
        <w:rPr>
          <w:b/>
          <w:bCs/>
        </w:rPr>
        <w:t>Supervisory Responsibilities:  </w:t>
      </w:r>
      <w:r w:rsidRPr="002D1F0B">
        <w:t>Yes </w:t>
      </w:r>
    </w:p>
    <w:p w14:paraId="4D432A0E" w14:textId="77777777" w:rsidR="002D1F0B" w:rsidRPr="002D1F0B" w:rsidRDefault="002D1F0B" w:rsidP="002D1F0B">
      <w:r w:rsidRPr="002D1F0B">
        <w:rPr>
          <w:b/>
          <w:bCs/>
          <w:lang w:val="en-US"/>
        </w:rPr>
        <w:t>Travel Required</w:t>
      </w:r>
      <w:proofErr w:type="gramStart"/>
      <w:r w:rsidRPr="002D1F0B">
        <w:rPr>
          <w:b/>
          <w:bCs/>
          <w:lang w:val="en-US"/>
        </w:rPr>
        <w:t>:  </w:t>
      </w:r>
      <w:r w:rsidRPr="002D1F0B">
        <w:rPr>
          <w:lang w:val="en-US"/>
        </w:rPr>
        <w:t>Yes</w:t>
      </w:r>
      <w:proofErr w:type="gramEnd"/>
      <w:r w:rsidRPr="002D1F0B">
        <w:t> </w:t>
      </w:r>
    </w:p>
    <w:p w14:paraId="24B1414A" w14:textId="77777777" w:rsidR="002D1F0B" w:rsidRPr="002D1F0B" w:rsidRDefault="002D1F0B" w:rsidP="002D1F0B">
      <w:r w:rsidRPr="002D1F0B">
        <w:t> </w:t>
      </w:r>
    </w:p>
    <w:p w14:paraId="3F22846E" w14:textId="77777777" w:rsidR="002D1F0B" w:rsidRPr="002D1F0B" w:rsidRDefault="002D1F0B" w:rsidP="002D1F0B">
      <w:r w:rsidRPr="002D1F0B">
        <w:t> </w:t>
      </w:r>
    </w:p>
    <w:p w14:paraId="2A3F53EB" w14:textId="77777777" w:rsidR="002D1F0B" w:rsidRPr="002D1F0B" w:rsidRDefault="002D1F0B" w:rsidP="002D1F0B">
      <w:r w:rsidRPr="002D1F0B">
        <w:rPr>
          <w:b/>
          <w:bCs/>
        </w:rPr>
        <w:t>MAIN PURPOSE OF ROLE:</w:t>
      </w:r>
      <w:r w:rsidRPr="002D1F0B">
        <w:t> </w:t>
      </w:r>
    </w:p>
    <w:p w14:paraId="5A831DAF" w14:textId="77777777" w:rsidR="002D1F0B" w:rsidRPr="002D1F0B" w:rsidRDefault="002D1F0B" w:rsidP="002D1F0B">
      <w:r w:rsidRPr="002D1F0B">
        <w:t> </w:t>
      </w:r>
    </w:p>
    <w:p w14:paraId="7316AF11" w14:textId="77777777" w:rsidR="002D1F0B" w:rsidRPr="002D1F0B" w:rsidRDefault="002D1F0B" w:rsidP="002D1F0B">
      <w:r w:rsidRPr="002D1F0B">
        <w:t>Responsible for assisting the Group Panel and Assessment Manager in leading and developing a high performing panel and assessment service, in the recruitment of foster carers. </w:t>
      </w:r>
      <w:proofErr w:type="gramStart"/>
      <w:r w:rsidRPr="002D1F0B">
        <w:t>Working at all times</w:t>
      </w:r>
      <w:proofErr w:type="gramEnd"/>
      <w:r w:rsidRPr="002D1F0B">
        <w:t xml:space="preserve"> within Government legislation, regulations and Fostering National Minimum standards. </w:t>
      </w:r>
    </w:p>
    <w:p w14:paraId="48471FFA" w14:textId="77777777" w:rsidR="002D1F0B" w:rsidRPr="002D1F0B" w:rsidRDefault="002D1F0B" w:rsidP="002D1F0B">
      <w:r w:rsidRPr="002D1F0B">
        <w:t> </w:t>
      </w:r>
    </w:p>
    <w:p w14:paraId="6BA29CF3" w14:textId="77777777" w:rsidR="002D1F0B" w:rsidRPr="002D1F0B" w:rsidRDefault="002D1F0B" w:rsidP="002D1F0B">
      <w:r w:rsidRPr="002D1F0B">
        <w:rPr>
          <w:b/>
          <w:bCs/>
        </w:rPr>
        <w:t>ESSENTIAL DUTIES:</w:t>
      </w:r>
      <w:r w:rsidRPr="002D1F0B">
        <w:t> </w:t>
      </w:r>
    </w:p>
    <w:p w14:paraId="586BFC07" w14:textId="77777777" w:rsidR="002D1F0B" w:rsidRPr="002D1F0B" w:rsidRDefault="002D1F0B" w:rsidP="002D1F0B">
      <w:r w:rsidRPr="002D1F0B">
        <w:t> </w:t>
      </w:r>
    </w:p>
    <w:p w14:paraId="41B08C28" w14:textId="77777777" w:rsidR="002D1F0B" w:rsidRPr="002D1F0B" w:rsidRDefault="002D1F0B" w:rsidP="002D1F0B">
      <w:pPr>
        <w:numPr>
          <w:ilvl w:val="0"/>
          <w:numId w:val="1"/>
        </w:numPr>
      </w:pPr>
      <w:r w:rsidRPr="002D1F0B">
        <w:t>To deliver an efficient, effective and high-quality panel and assessment service to stakeholders and external regulators.  </w:t>
      </w:r>
    </w:p>
    <w:p w14:paraId="2CFDBEC9" w14:textId="77777777" w:rsidR="002D1F0B" w:rsidRPr="002D1F0B" w:rsidRDefault="002D1F0B" w:rsidP="002D1F0B">
      <w:pPr>
        <w:numPr>
          <w:ilvl w:val="0"/>
          <w:numId w:val="2"/>
        </w:numPr>
      </w:pPr>
      <w:r w:rsidRPr="002D1F0B">
        <w:t>To support and manage a service which fulfils the Company business objectives and performance targets. </w:t>
      </w:r>
    </w:p>
    <w:p w14:paraId="1D8D0036" w14:textId="77777777" w:rsidR="002D1F0B" w:rsidRPr="002D1F0B" w:rsidRDefault="002D1F0B" w:rsidP="002D1F0B">
      <w:pPr>
        <w:numPr>
          <w:ilvl w:val="0"/>
          <w:numId w:val="3"/>
        </w:numPr>
      </w:pPr>
      <w:r w:rsidRPr="002D1F0B">
        <w:rPr>
          <w:lang w:val="en-US"/>
        </w:rPr>
        <w:t>Provide positive and dynamic leadership and management to the panel and assessment service, creating a well skilled, trained and motivated team of panel members and practicing assessors.  </w:t>
      </w:r>
      <w:r w:rsidRPr="002D1F0B">
        <w:t> </w:t>
      </w:r>
    </w:p>
    <w:p w14:paraId="454DCD44" w14:textId="77777777" w:rsidR="002D1F0B" w:rsidRPr="002D1F0B" w:rsidRDefault="002D1F0B" w:rsidP="002D1F0B">
      <w:r w:rsidRPr="002D1F0B">
        <w:t> </w:t>
      </w:r>
    </w:p>
    <w:p w14:paraId="54C885A4" w14:textId="77777777" w:rsidR="002D1F0B" w:rsidRPr="002D1F0B" w:rsidRDefault="002D1F0B" w:rsidP="002D1F0B">
      <w:r w:rsidRPr="002D1F0B">
        <w:rPr>
          <w:b/>
          <w:bCs/>
          <w:lang w:val="en-US"/>
        </w:rPr>
        <w:t>KEY ACTIVITIES</w:t>
      </w:r>
      <w:r w:rsidRPr="002D1F0B">
        <w:t> </w:t>
      </w:r>
    </w:p>
    <w:p w14:paraId="2BBBB98C" w14:textId="77777777" w:rsidR="002D1F0B" w:rsidRPr="002D1F0B" w:rsidRDefault="002D1F0B" w:rsidP="002D1F0B">
      <w:r w:rsidRPr="002D1F0B">
        <w:lastRenderedPageBreak/>
        <w:t> </w:t>
      </w:r>
    </w:p>
    <w:p w14:paraId="5BCA08F3" w14:textId="77777777" w:rsidR="002D1F0B" w:rsidRPr="002D1F0B" w:rsidRDefault="002D1F0B" w:rsidP="002D1F0B">
      <w:pPr>
        <w:numPr>
          <w:ilvl w:val="0"/>
          <w:numId w:val="4"/>
        </w:numPr>
      </w:pPr>
      <w:r w:rsidRPr="002D1F0B">
        <w:t>To oversee and manage the recruitment of prospective Foster Carers to ensure that customer need, and service demand is understood, and there is a robust recruitment pipeline to meet stakeholders needs. </w:t>
      </w:r>
    </w:p>
    <w:p w14:paraId="70C62AFD" w14:textId="77777777" w:rsidR="002D1F0B" w:rsidRPr="002D1F0B" w:rsidRDefault="002D1F0B" w:rsidP="002D1F0B">
      <w:pPr>
        <w:numPr>
          <w:ilvl w:val="0"/>
          <w:numId w:val="5"/>
        </w:numPr>
      </w:pPr>
      <w:r w:rsidRPr="002D1F0B">
        <w:t>Ensure that foster carers are recruited, assessed, and approved within identified timescales. </w:t>
      </w:r>
    </w:p>
    <w:p w14:paraId="7D6C2E82" w14:textId="77777777" w:rsidR="002D1F0B" w:rsidRPr="002D1F0B" w:rsidRDefault="002D1F0B" w:rsidP="002D1F0B">
      <w:pPr>
        <w:numPr>
          <w:ilvl w:val="0"/>
          <w:numId w:val="6"/>
        </w:numPr>
      </w:pPr>
      <w:r w:rsidRPr="002D1F0B">
        <w:rPr>
          <w:lang w:val="en-US"/>
        </w:rPr>
        <w:t>Be responsible for implementing the Compass policies and procedures in respect of the Assessment/Review/Approval of Foster Carers.</w:t>
      </w:r>
      <w:r w:rsidRPr="002D1F0B">
        <w:t> </w:t>
      </w:r>
    </w:p>
    <w:p w14:paraId="3A412225" w14:textId="77777777" w:rsidR="002D1F0B" w:rsidRPr="002D1F0B" w:rsidRDefault="002D1F0B" w:rsidP="002D1F0B">
      <w:pPr>
        <w:numPr>
          <w:ilvl w:val="0"/>
          <w:numId w:val="7"/>
        </w:numPr>
      </w:pPr>
      <w:r w:rsidRPr="002D1F0B">
        <w:rPr>
          <w:lang w:val="en-US"/>
        </w:rPr>
        <w:t>To be responsible for the supervision and quality of all assessments undertaken ensuring they are delivered within identified timescales.</w:t>
      </w:r>
      <w:r w:rsidRPr="002D1F0B">
        <w:t> </w:t>
      </w:r>
    </w:p>
    <w:p w14:paraId="6FC7B516" w14:textId="77777777" w:rsidR="002D1F0B" w:rsidRPr="002D1F0B" w:rsidRDefault="002D1F0B" w:rsidP="002D1F0B">
      <w:pPr>
        <w:numPr>
          <w:ilvl w:val="0"/>
          <w:numId w:val="8"/>
        </w:numPr>
      </w:pPr>
      <w:r w:rsidRPr="002D1F0B">
        <w:rPr>
          <w:lang w:val="en-US"/>
        </w:rPr>
        <w:t>To be responsible for the on-going recruitment, training, and supervision of Assessing Social Workers to meet the growing demands of the service in line with group policy &amp; procedure. </w:t>
      </w:r>
      <w:r w:rsidRPr="002D1F0B">
        <w:t> </w:t>
      </w:r>
    </w:p>
    <w:p w14:paraId="5B7B106A" w14:textId="77777777" w:rsidR="002D1F0B" w:rsidRPr="002D1F0B" w:rsidRDefault="002D1F0B" w:rsidP="002D1F0B">
      <w:pPr>
        <w:numPr>
          <w:ilvl w:val="0"/>
          <w:numId w:val="9"/>
        </w:numPr>
      </w:pPr>
      <w:r w:rsidRPr="002D1F0B">
        <w:rPr>
          <w:lang w:val="en-US"/>
        </w:rPr>
        <w:t xml:space="preserve">Be responsible for working within </w:t>
      </w:r>
      <w:proofErr w:type="gramStart"/>
      <w:r w:rsidRPr="002D1F0B">
        <w:rPr>
          <w:lang w:val="en-US"/>
        </w:rPr>
        <w:t>the sector</w:t>
      </w:r>
      <w:proofErr w:type="gramEnd"/>
      <w:r w:rsidRPr="002D1F0B">
        <w:rPr>
          <w:lang w:val="en-US"/>
        </w:rPr>
        <w:t xml:space="preserve"> transfer protocol of carers moving between fostering providers.</w:t>
      </w:r>
      <w:r w:rsidRPr="002D1F0B">
        <w:t> </w:t>
      </w:r>
    </w:p>
    <w:p w14:paraId="1B31A36D" w14:textId="77777777" w:rsidR="002D1F0B" w:rsidRPr="002D1F0B" w:rsidRDefault="002D1F0B" w:rsidP="002D1F0B">
      <w:pPr>
        <w:numPr>
          <w:ilvl w:val="0"/>
          <w:numId w:val="10"/>
        </w:numPr>
      </w:pPr>
      <w:r w:rsidRPr="002D1F0B">
        <w:rPr>
          <w:lang w:val="en-US"/>
        </w:rPr>
        <w:t>To provide advice and guidance to all foster carer recruitment team members and Assessing Social Workers in relation to potential applicants and those within the assessment process. </w:t>
      </w:r>
      <w:r w:rsidRPr="002D1F0B">
        <w:t> </w:t>
      </w:r>
    </w:p>
    <w:p w14:paraId="5A575C2C" w14:textId="77777777" w:rsidR="002D1F0B" w:rsidRPr="002D1F0B" w:rsidRDefault="002D1F0B" w:rsidP="002D1F0B">
      <w:pPr>
        <w:numPr>
          <w:ilvl w:val="0"/>
          <w:numId w:val="11"/>
        </w:numPr>
      </w:pPr>
      <w:r w:rsidRPr="002D1F0B">
        <w:rPr>
          <w:lang w:val="en-US"/>
        </w:rPr>
        <w:t>Responsible for ensuring that supervision, midways, and regular contact is offered to Assessing Social Workers.</w:t>
      </w:r>
      <w:r w:rsidRPr="002D1F0B">
        <w:t> </w:t>
      </w:r>
    </w:p>
    <w:p w14:paraId="6477DA13" w14:textId="77777777" w:rsidR="002D1F0B" w:rsidRPr="002D1F0B" w:rsidRDefault="002D1F0B" w:rsidP="002D1F0B">
      <w:pPr>
        <w:numPr>
          <w:ilvl w:val="0"/>
          <w:numId w:val="12"/>
        </w:numPr>
      </w:pPr>
      <w:r w:rsidRPr="002D1F0B">
        <w:rPr>
          <w:lang w:val="en-US"/>
        </w:rPr>
        <w:t>Monitor management information systems (</w:t>
      </w:r>
      <w:proofErr w:type="spellStart"/>
      <w:r w:rsidRPr="002D1F0B">
        <w:rPr>
          <w:lang w:val="en-US"/>
        </w:rPr>
        <w:t>Fostertrack</w:t>
      </w:r>
      <w:proofErr w:type="spellEnd"/>
      <w:r w:rsidRPr="002D1F0B">
        <w:rPr>
          <w:lang w:val="en-US"/>
        </w:rPr>
        <w:t xml:space="preserve">) to ensure up to date and accurate information is </w:t>
      </w:r>
      <w:proofErr w:type="gramStart"/>
      <w:r w:rsidRPr="002D1F0B">
        <w:rPr>
          <w:lang w:val="en-US"/>
        </w:rPr>
        <w:t>recorded and available at all times</w:t>
      </w:r>
      <w:proofErr w:type="gramEnd"/>
      <w:r w:rsidRPr="002D1F0B">
        <w:rPr>
          <w:lang w:val="en-US"/>
        </w:rPr>
        <w:t>.</w:t>
      </w:r>
      <w:r w:rsidRPr="002D1F0B">
        <w:t> </w:t>
      </w:r>
    </w:p>
    <w:p w14:paraId="64F5FFCA" w14:textId="77777777" w:rsidR="002D1F0B" w:rsidRPr="002D1F0B" w:rsidRDefault="002D1F0B" w:rsidP="002D1F0B">
      <w:pPr>
        <w:numPr>
          <w:ilvl w:val="0"/>
          <w:numId w:val="13"/>
        </w:numPr>
      </w:pPr>
      <w:r w:rsidRPr="002D1F0B">
        <w:rPr>
          <w:lang w:val="en-US"/>
        </w:rPr>
        <w:t>Be aware of the Foster Carer Recruitment Strategy and relevant KPI’s related to their service and be solution focused as to how they can be achieved.</w:t>
      </w:r>
      <w:r w:rsidRPr="002D1F0B">
        <w:t> </w:t>
      </w:r>
    </w:p>
    <w:p w14:paraId="4C62D002" w14:textId="77777777" w:rsidR="002D1F0B" w:rsidRPr="002D1F0B" w:rsidRDefault="002D1F0B" w:rsidP="002D1F0B">
      <w:pPr>
        <w:numPr>
          <w:ilvl w:val="0"/>
          <w:numId w:val="14"/>
        </w:numPr>
      </w:pPr>
      <w:r w:rsidRPr="002D1F0B">
        <w:rPr>
          <w:lang w:val="en-US"/>
        </w:rPr>
        <w:t>To provide on-going training to ASW/Ind Assessors/Panel Members/Others as required/identified and in line with legislation.</w:t>
      </w:r>
      <w:r w:rsidRPr="002D1F0B">
        <w:t> </w:t>
      </w:r>
    </w:p>
    <w:p w14:paraId="05D2BE96" w14:textId="77777777" w:rsidR="002D1F0B" w:rsidRPr="002D1F0B" w:rsidRDefault="002D1F0B" w:rsidP="002D1F0B">
      <w:pPr>
        <w:numPr>
          <w:ilvl w:val="0"/>
          <w:numId w:val="15"/>
        </w:numPr>
      </w:pPr>
      <w:r w:rsidRPr="002D1F0B">
        <w:rPr>
          <w:lang w:val="en-US"/>
        </w:rPr>
        <w:t>Contribute to the on-going development of the Assessment &amp; Panel Service.</w:t>
      </w:r>
      <w:r w:rsidRPr="002D1F0B">
        <w:t> </w:t>
      </w:r>
    </w:p>
    <w:p w14:paraId="00E63C84" w14:textId="77777777" w:rsidR="002D1F0B" w:rsidRPr="002D1F0B" w:rsidRDefault="002D1F0B" w:rsidP="002D1F0B">
      <w:pPr>
        <w:numPr>
          <w:ilvl w:val="0"/>
          <w:numId w:val="16"/>
        </w:numPr>
      </w:pPr>
      <w:r w:rsidRPr="002D1F0B">
        <w:rPr>
          <w:lang w:val="en-US"/>
        </w:rPr>
        <w:t>Sit as Agency Advisor on the Fostering Panel ensuring that the fostering panel functions in a transparent manner with decision making clearly evidenced.</w:t>
      </w:r>
      <w:r w:rsidRPr="002D1F0B">
        <w:t> </w:t>
      </w:r>
    </w:p>
    <w:p w14:paraId="1BAC3406" w14:textId="77777777" w:rsidR="002D1F0B" w:rsidRPr="002D1F0B" w:rsidRDefault="002D1F0B" w:rsidP="002D1F0B">
      <w:pPr>
        <w:numPr>
          <w:ilvl w:val="0"/>
          <w:numId w:val="17"/>
        </w:numPr>
      </w:pPr>
      <w:r w:rsidRPr="002D1F0B">
        <w:rPr>
          <w:lang w:val="en-US"/>
        </w:rPr>
        <w:t>Responsible for ensuring that an annual, efficient panel timetable is developed that meets the requirements of the service.</w:t>
      </w:r>
      <w:r w:rsidRPr="002D1F0B">
        <w:t> </w:t>
      </w:r>
    </w:p>
    <w:p w14:paraId="38549A21" w14:textId="77777777" w:rsidR="002D1F0B" w:rsidRPr="002D1F0B" w:rsidRDefault="002D1F0B" w:rsidP="002D1F0B">
      <w:pPr>
        <w:numPr>
          <w:ilvl w:val="0"/>
          <w:numId w:val="18"/>
        </w:numPr>
      </w:pPr>
      <w:r w:rsidRPr="002D1F0B">
        <w:rPr>
          <w:lang w:val="en-US"/>
        </w:rPr>
        <w:lastRenderedPageBreak/>
        <w:t xml:space="preserve">Responsible for the functioning of the Fostering Panel and the recruitment and training of the Panel Members in line with service </w:t>
      </w:r>
      <w:proofErr w:type="gramStart"/>
      <w:r w:rsidRPr="002D1F0B">
        <w:rPr>
          <w:lang w:val="en-US"/>
        </w:rPr>
        <w:t>requirement</w:t>
      </w:r>
      <w:proofErr w:type="gramEnd"/>
      <w:r w:rsidRPr="002D1F0B">
        <w:rPr>
          <w:lang w:val="en-US"/>
        </w:rPr>
        <w:t>, group policy &amp; procedure.</w:t>
      </w:r>
      <w:r w:rsidRPr="002D1F0B">
        <w:t> </w:t>
      </w:r>
    </w:p>
    <w:p w14:paraId="20A9C210" w14:textId="77777777" w:rsidR="002D1F0B" w:rsidRPr="002D1F0B" w:rsidRDefault="002D1F0B" w:rsidP="002D1F0B">
      <w:pPr>
        <w:numPr>
          <w:ilvl w:val="0"/>
          <w:numId w:val="19"/>
        </w:numPr>
      </w:pPr>
      <w:r w:rsidRPr="002D1F0B">
        <w:rPr>
          <w:lang w:val="en-US"/>
        </w:rPr>
        <w:t xml:space="preserve">To be responsible for the functioning of the Fostering Panel and the recruitment and development of the Panel Members in line with service </w:t>
      </w:r>
      <w:proofErr w:type="gramStart"/>
      <w:r w:rsidRPr="002D1F0B">
        <w:rPr>
          <w:lang w:val="en-US"/>
        </w:rPr>
        <w:t>requirement</w:t>
      </w:r>
      <w:proofErr w:type="gramEnd"/>
      <w:r w:rsidRPr="002D1F0B">
        <w:rPr>
          <w:lang w:val="en-US"/>
        </w:rPr>
        <w:t>, group policy &amp; procedure.</w:t>
      </w:r>
      <w:r w:rsidRPr="002D1F0B">
        <w:t> </w:t>
      </w:r>
    </w:p>
    <w:p w14:paraId="2B86A858" w14:textId="77777777" w:rsidR="002D1F0B" w:rsidRPr="002D1F0B" w:rsidRDefault="002D1F0B" w:rsidP="002D1F0B">
      <w:r w:rsidRPr="002D1F0B">
        <w:t> </w:t>
      </w:r>
    </w:p>
    <w:p w14:paraId="67F50B36" w14:textId="77777777" w:rsidR="002D1F0B" w:rsidRPr="002D1F0B" w:rsidRDefault="002D1F0B" w:rsidP="002D1F0B">
      <w:r w:rsidRPr="002D1F0B">
        <w:rPr>
          <w:b/>
          <w:bCs/>
        </w:rPr>
        <w:t>BUSINESS</w:t>
      </w:r>
      <w:r w:rsidRPr="002D1F0B">
        <w:t> </w:t>
      </w:r>
    </w:p>
    <w:p w14:paraId="3EBC0F41" w14:textId="77777777" w:rsidR="002D1F0B" w:rsidRPr="002D1F0B" w:rsidRDefault="002D1F0B" w:rsidP="002D1F0B">
      <w:pPr>
        <w:numPr>
          <w:ilvl w:val="0"/>
          <w:numId w:val="20"/>
        </w:numPr>
      </w:pPr>
      <w:r w:rsidRPr="002D1F0B">
        <w:rPr>
          <w:lang w:val="en-US"/>
        </w:rPr>
        <w:t>Work as part of a management team, responsible for achieving regional targets and KPI’s for placement growth, carer retention and carer recruitment.</w:t>
      </w:r>
      <w:r w:rsidRPr="002D1F0B">
        <w:t> </w:t>
      </w:r>
    </w:p>
    <w:p w14:paraId="4FA1F506" w14:textId="77777777" w:rsidR="002D1F0B" w:rsidRPr="002D1F0B" w:rsidRDefault="002D1F0B" w:rsidP="002D1F0B">
      <w:pPr>
        <w:numPr>
          <w:ilvl w:val="0"/>
          <w:numId w:val="21"/>
        </w:numPr>
      </w:pPr>
      <w:r w:rsidRPr="002D1F0B">
        <w:rPr>
          <w:lang w:val="en-US"/>
        </w:rPr>
        <w:t>Contribute to relevant meetings as agreed by Group Panel and Assessment Manager and Director of Operations.</w:t>
      </w:r>
      <w:r w:rsidRPr="002D1F0B">
        <w:t> </w:t>
      </w:r>
    </w:p>
    <w:p w14:paraId="1341BACD" w14:textId="77777777" w:rsidR="002D1F0B" w:rsidRPr="002D1F0B" w:rsidRDefault="002D1F0B" w:rsidP="002D1F0B">
      <w:pPr>
        <w:numPr>
          <w:ilvl w:val="0"/>
          <w:numId w:val="22"/>
        </w:numPr>
      </w:pPr>
      <w:r w:rsidRPr="002D1F0B">
        <w:t>Coordinate and manage new service developments. </w:t>
      </w:r>
    </w:p>
    <w:p w14:paraId="5BA81939" w14:textId="77777777" w:rsidR="002D1F0B" w:rsidRPr="002D1F0B" w:rsidRDefault="002D1F0B" w:rsidP="002D1F0B">
      <w:pPr>
        <w:numPr>
          <w:ilvl w:val="0"/>
          <w:numId w:val="23"/>
        </w:numPr>
      </w:pPr>
      <w:r w:rsidRPr="002D1F0B">
        <w:rPr>
          <w:lang w:val="en-US"/>
        </w:rPr>
        <w:t>Work within agreed budgets to achieve an efficient and effective service.</w:t>
      </w:r>
      <w:r w:rsidRPr="002D1F0B">
        <w:t> </w:t>
      </w:r>
    </w:p>
    <w:p w14:paraId="5ADC75E0" w14:textId="77777777" w:rsidR="002D1F0B" w:rsidRPr="002D1F0B" w:rsidRDefault="002D1F0B" w:rsidP="002D1F0B">
      <w:pPr>
        <w:numPr>
          <w:ilvl w:val="0"/>
          <w:numId w:val="24"/>
        </w:numPr>
      </w:pPr>
      <w:r w:rsidRPr="002D1F0B">
        <w:rPr>
          <w:lang w:val="en-US"/>
        </w:rPr>
        <w:t>To be an effective advocate for Compass, promoting a positive image to maintain our high standards and positive reputation.</w:t>
      </w:r>
      <w:r w:rsidRPr="002D1F0B">
        <w:t> </w:t>
      </w:r>
    </w:p>
    <w:p w14:paraId="56A2E7DE" w14:textId="77777777" w:rsidR="002D1F0B" w:rsidRPr="002D1F0B" w:rsidRDefault="002D1F0B" w:rsidP="002D1F0B">
      <w:r w:rsidRPr="002D1F0B">
        <w:t> </w:t>
      </w:r>
    </w:p>
    <w:p w14:paraId="42A61327" w14:textId="77777777" w:rsidR="002D1F0B" w:rsidRPr="002D1F0B" w:rsidRDefault="002D1F0B" w:rsidP="002D1F0B">
      <w:r w:rsidRPr="002D1F0B">
        <w:rPr>
          <w:b/>
          <w:bCs/>
        </w:rPr>
        <w:t>SAFEGUARDING</w:t>
      </w:r>
      <w:r w:rsidRPr="002D1F0B">
        <w:t> </w:t>
      </w:r>
    </w:p>
    <w:p w14:paraId="7839A165" w14:textId="77777777" w:rsidR="002D1F0B" w:rsidRPr="002D1F0B" w:rsidRDefault="002D1F0B" w:rsidP="002D1F0B">
      <w:r w:rsidRPr="002D1F0B">
        <w:t> </w:t>
      </w:r>
    </w:p>
    <w:p w14:paraId="55F1A4EA" w14:textId="77777777" w:rsidR="002D1F0B" w:rsidRPr="002D1F0B" w:rsidRDefault="002D1F0B" w:rsidP="002D1F0B">
      <w:pPr>
        <w:numPr>
          <w:ilvl w:val="0"/>
          <w:numId w:val="25"/>
        </w:numPr>
      </w:pPr>
      <w:r w:rsidRPr="002D1F0B">
        <w:rPr>
          <w:lang w:val="en-US"/>
        </w:rPr>
        <w:t>Monitor all aspects of service delivery to ensure full compliance with safeguarding policies and procedures throughout the service.</w:t>
      </w:r>
      <w:r w:rsidRPr="002D1F0B">
        <w:t> </w:t>
      </w:r>
    </w:p>
    <w:p w14:paraId="32507D59" w14:textId="77777777" w:rsidR="002D1F0B" w:rsidRPr="002D1F0B" w:rsidRDefault="002D1F0B" w:rsidP="002D1F0B">
      <w:pPr>
        <w:numPr>
          <w:ilvl w:val="0"/>
          <w:numId w:val="26"/>
        </w:numPr>
      </w:pPr>
      <w:r w:rsidRPr="002D1F0B">
        <w:rPr>
          <w:lang w:val="en-US"/>
        </w:rPr>
        <w:t>Demonstrate a sound knowledge of Safeguarding procedures and model these within the agency.</w:t>
      </w:r>
      <w:r w:rsidRPr="002D1F0B">
        <w:t> </w:t>
      </w:r>
    </w:p>
    <w:p w14:paraId="54E59F17" w14:textId="77777777" w:rsidR="002D1F0B" w:rsidRPr="002D1F0B" w:rsidRDefault="002D1F0B" w:rsidP="002D1F0B">
      <w:pPr>
        <w:numPr>
          <w:ilvl w:val="0"/>
          <w:numId w:val="27"/>
        </w:numPr>
      </w:pPr>
      <w:r w:rsidRPr="002D1F0B">
        <w:rPr>
          <w:lang w:val="en-US"/>
        </w:rPr>
        <w:t>Complete paperwork and procedures in relation to </w:t>
      </w:r>
      <w:r w:rsidRPr="002D1F0B">
        <w:t>significant</w:t>
      </w:r>
      <w:r w:rsidRPr="002D1F0B">
        <w:rPr>
          <w:lang w:val="en-US"/>
        </w:rPr>
        <w:t> Incidents and Notifiable Events within company timescales.</w:t>
      </w:r>
      <w:r w:rsidRPr="002D1F0B">
        <w:t> </w:t>
      </w:r>
    </w:p>
    <w:p w14:paraId="08151471" w14:textId="77777777" w:rsidR="002D1F0B" w:rsidRPr="002D1F0B" w:rsidRDefault="002D1F0B" w:rsidP="002D1F0B">
      <w:pPr>
        <w:numPr>
          <w:ilvl w:val="0"/>
          <w:numId w:val="28"/>
        </w:numPr>
      </w:pPr>
      <w:r w:rsidRPr="002D1F0B">
        <w:rPr>
          <w:lang w:val="en-US"/>
        </w:rPr>
        <w:t>Attend safeguarding training as offered by the organization.</w:t>
      </w:r>
      <w:r w:rsidRPr="002D1F0B">
        <w:t> </w:t>
      </w:r>
    </w:p>
    <w:p w14:paraId="2BBDF9C9" w14:textId="77777777" w:rsidR="002D1F0B" w:rsidRPr="002D1F0B" w:rsidRDefault="002D1F0B" w:rsidP="002D1F0B">
      <w:pPr>
        <w:numPr>
          <w:ilvl w:val="0"/>
          <w:numId w:val="29"/>
        </w:numPr>
      </w:pPr>
      <w:r w:rsidRPr="002D1F0B">
        <w:rPr>
          <w:lang w:val="en-US"/>
        </w:rPr>
        <w:t>Participate and support the Duty Social Work in the out of hours duty system on a Rota basis.</w:t>
      </w:r>
      <w:r w:rsidRPr="002D1F0B">
        <w:t> </w:t>
      </w:r>
    </w:p>
    <w:p w14:paraId="3224597B" w14:textId="77777777" w:rsidR="002D1F0B" w:rsidRPr="002D1F0B" w:rsidRDefault="002D1F0B" w:rsidP="002D1F0B">
      <w:pPr>
        <w:numPr>
          <w:ilvl w:val="0"/>
          <w:numId w:val="30"/>
        </w:numPr>
      </w:pPr>
      <w:r w:rsidRPr="002D1F0B">
        <w:rPr>
          <w:lang w:val="en-US"/>
        </w:rPr>
        <w:t>Ensure compliance with the Health and Care Professionals Council to retain job title and registration.</w:t>
      </w:r>
      <w:r w:rsidRPr="002D1F0B">
        <w:t> </w:t>
      </w:r>
    </w:p>
    <w:p w14:paraId="378985C5" w14:textId="77777777" w:rsidR="002D1F0B" w:rsidRPr="002D1F0B" w:rsidRDefault="002D1F0B" w:rsidP="002D1F0B">
      <w:r w:rsidRPr="002D1F0B">
        <w:lastRenderedPageBreak/>
        <w:t> </w:t>
      </w:r>
    </w:p>
    <w:p w14:paraId="31DDB859" w14:textId="77777777" w:rsidR="002D1F0B" w:rsidRPr="002D1F0B" w:rsidRDefault="002D1F0B" w:rsidP="002D1F0B">
      <w:r w:rsidRPr="002D1F0B">
        <w:rPr>
          <w:b/>
          <w:bCs/>
        </w:rPr>
        <w:t>ORGANISATIONAL</w:t>
      </w:r>
      <w:r w:rsidRPr="002D1F0B">
        <w:t> </w:t>
      </w:r>
    </w:p>
    <w:p w14:paraId="21F609BF" w14:textId="77777777" w:rsidR="002D1F0B" w:rsidRPr="002D1F0B" w:rsidRDefault="002D1F0B" w:rsidP="002D1F0B">
      <w:r w:rsidRPr="002D1F0B">
        <w:rPr>
          <w:lang w:val="en-US"/>
        </w:rPr>
        <w:t> </w:t>
      </w:r>
      <w:r w:rsidRPr="002D1F0B">
        <w:t> </w:t>
      </w:r>
    </w:p>
    <w:p w14:paraId="76E0AEF0" w14:textId="77777777" w:rsidR="002D1F0B" w:rsidRPr="002D1F0B" w:rsidRDefault="002D1F0B" w:rsidP="002D1F0B">
      <w:pPr>
        <w:numPr>
          <w:ilvl w:val="0"/>
          <w:numId w:val="31"/>
        </w:numPr>
      </w:pPr>
      <w:r w:rsidRPr="002D1F0B">
        <w:rPr>
          <w:lang w:val="en-US"/>
        </w:rPr>
        <w:t>To work within the provisions of the Data Protection Act, observing strict confidentiality in relation to all aspects of work undertaken.</w:t>
      </w:r>
      <w:r w:rsidRPr="002D1F0B">
        <w:t> </w:t>
      </w:r>
    </w:p>
    <w:p w14:paraId="24A42320" w14:textId="77777777" w:rsidR="002D1F0B" w:rsidRPr="002D1F0B" w:rsidRDefault="002D1F0B" w:rsidP="002D1F0B">
      <w:pPr>
        <w:numPr>
          <w:ilvl w:val="0"/>
          <w:numId w:val="32"/>
        </w:numPr>
      </w:pPr>
      <w:r w:rsidRPr="002D1F0B">
        <w:rPr>
          <w:lang w:val="en-US"/>
        </w:rPr>
        <w:t>To be an effective advocate for Compass, promoting a positive image to maintain our high standards and positive reputation.</w:t>
      </w:r>
      <w:r w:rsidRPr="002D1F0B">
        <w:t> </w:t>
      </w:r>
    </w:p>
    <w:p w14:paraId="47E458DE" w14:textId="77777777" w:rsidR="002D1F0B" w:rsidRPr="002D1F0B" w:rsidRDefault="002D1F0B" w:rsidP="002D1F0B">
      <w:pPr>
        <w:numPr>
          <w:ilvl w:val="0"/>
          <w:numId w:val="33"/>
        </w:numPr>
      </w:pPr>
      <w:r w:rsidRPr="002D1F0B">
        <w:rPr>
          <w:lang w:val="en-US"/>
        </w:rPr>
        <w:t>The post holder will be expected to competently use electronic systems effectively.</w:t>
      </w:r>
      <w:r w:rsidRPr="002D1F0B">
        <w:t> </w:t>
      </w:r>
    </w:p>
    <w:p w14:paraId="1E32191D" w14:textId="77777777" w:rsidR="002D1F0B" w:rsidRPr="002D1F0B" w:rsidRDefault="002D1F0B" w:rsidP="002D1F0B">
      <w:pPr>
        <w:numPr>
          <w:ilvl w:val="0"/>
          <w:numId w:val="34"/>
        </w:numPr>
      </w:pPr>
      <w:r w:rsidRPr="002D1F0B">
        <w:rPr>
          <w:lang w:val="en-US"/>
        </w:rPr>
        <w:t>The post holder will be expected to comply with Equal Opportunities Policy and Procedure in all employment practices and all other policies within the employee handbook.</w:t>
      </w:r>
      <w:r w:rsidRPr="002D1F0B">
        <w:t> </w:t>
      </w:r>
    </w:p>
    <w:p w14:paraId="02FA268F" w14:textId="77777777" w:rsidR="002D1F0B" w:rsidRPr="002D1F0B" w:rsidRDefault="002D1F0B" w:rsidP="002D1F0B">
      <w:pPr>
        <w:numPr>
          <w:ilvl w:val="0"/>
          <w:numId w:val="35"/>
        </w:numPr>
      </w:pPr>
      <w:r w:rsidRPr="002D1F0B">
        <w:rPr>
          <w:lang w:val="en-US"/>
        </w:rPr>
        <w:t xml:space="preserve">Ensuring compliance with safeguarding procedures, throughout all work within the Company, keeping the manager informed of work in progress and </w:t>
      </w:r>
      <w:proofErr w:type="gramStart"/>
      <w:r w:rsidRPr="002D1F0B">
        <w:rPr>
          <w:lang w:val="en-US"/>
        </w:rPr>
        <w:t>inform</w:t>
      </w:r>
      <w:proofErr w:type="gramEnd"/>
      <w:r w:rsidRPr="002D1F0B">
        <w:rPr>
          <w:lang w:val="en-US"/>
        </w:rPr>
        <w:t xml:space="preserve"> the manager immediately of any child protection matter or serious complaint.</w:t>
      </w:r>
      <w:r w:rsidRPr="002D1F0B">
        <w:t> </w:t>
      </w:r>
    </w:p>
    <w:p w14:paraId="51A5F831" w14:textId="77777777" w:rsidR="002D1F0B" w:rsidRPr="002D1F0B" w:rsidRDefault="002D1F0B" w:rsidP="002D1F0B">
      <w:pPr>
        <w:numPr>
          <w:ilvl w:val="0"/>
          <w:numId w:val="36"/>
        </w:numPr>
      </w:pPr>
      <w:r w:rsidRPr="002D1F0B">
        <w:t>The nature of the agency business means that tasks and responsibilities are sometimes unpredictable.  Staff are therefore expected to work flexibly when the occasion arises. </w:t>
      </w:r>
    </w:p>
    <w:p w14:paraId="672F4B23" w14:textId="77777777" w:rsidR="002D1F0B" w:rsidRPr="002D1F0B" w:rsidRDefault="002D1F0B" w:rsidP="002D1F0B">
      <w:pPr>
        <w:numPr>
          <w:ilvl w:val="0"/>
          <w:numId w:val="37"/>
        </w:numPr>
      </w:pPr>
      <w:r w:rsidRPr="002D1F0B">
        <w:t> Regular travel to other Compass Community offices will be required. </w:t>
      </w:r>
    </w:p>
    <w:p w14:paraId="1C627EAB" w14:textId="77777777" w:rsidR="002D1F0B" w:rsidRPr="002D1F0B" w:rsidRDefault="002D1F0B" w:rsidP="002D1F0B">
      <w:r w:rsidRPr="002D1F0B">
        <w:t> </w:t>
      </w:r>
    </w:p>
    <w:p w14:paraId="09A230C1" w14:textId="77777777" w:rsidR="002D1F0B" w:rsidRPr="002D1F0B" w:rsidRDefault="002D1F0B" w:rsidP="002D1F0B">
      <w:r w:rsidRPr="002D1F0B">
        <w:t> </w:t>
      </w:r>
    </w:p>
    <w:p w14:paraId="2E350C4B" w14:textId="77777777" w:rsidR="002D1F0B" w:rsidRPr="002D1F0B" w:rsidRDefault="002D1F0B" w:rsidP="002D1F0B">
      <w:r w:rsidRPr="002D1F0B">
        <w:rPr>
          <w:b/>
          <w:bCs/>
        </w:rPr>
        <w:t>Version 3</w:t>
      </w:r>
      <w:r w:rsidRPr="002D1F0B">
        <w:t> </w:t>
      </w:r>
    </w:p>
    <w:p w14:paraId="3BA75BF8" w14:textId="77777777" w:rsidR="002D1F0B" w:rsidRDefault="002D1F0B"/>
    <w:sectPr w:rsidR="002D1F0B" w:rsidSect="00D425B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98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80AE9" w14:textId="77777777" w:rsidR="00142D7A" w:rsidRDefault="00142D7A" w:rsidP="004C289C">
      <w:pPr>
        <w:spacing w:after="0" w:line="240" w:lineRule="auto"/>
      </w:pPr>
      <w:r>
        <w:separator/>
      </w:r>
    </w:p>
  </w:endnote>
  <w:endnote w:type="continuationSeparator" w:id="0">
    <w:p w14:paraId="60C94343" w14:textId="77777777" w:rsidR="00142D7A" w:rsidRDefault="00142D7A" w:rsidP="004C2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0A459" w14:textId="77777777" w:rsidR="00766B15" w:rsidRDefault="00766B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color w:val="262626" w:themeColor="text1" w:themeTint="D9"/>
        <w:sz w:val="20"/>
        <w:szCs w:val="20"/>
      </w:rPr>
      <w:id w:val="-15607735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color w:val="262626" w:themeColor="text1" w:themeTint="D9"/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Content>
          <w:p w14:paraId="507D7E9E" w14:textId="77777777" w:rsidR="00F85D8D" w:rsidRPr="00355D4A" w:rsidRDefault="00F85D8D" w:rsidP="00766B15">
            <w:pPr>
              <w:pStyle w:val="Footer"/>
              <w:rPr>
                <w:rFonts w:ascii="Arial" w:hAnsi="Arial" w:cs="Arial"/>
                <w:b/>
                <w:bCs/>
                <w:color w:val="262626" w:themeColor="text1" w:themeTint="D9"/>
                <w:sz w:val="20"/>
                <w:szCs w:val="20"/>
              </w:rPr>
            </w:pPr>
            <w:r w:rsidRPr="00355D4A">
              <w:rPr>
                <w:rFonts w:ascii="Arial" w:hAnsi="Arial" w:cs="Arial"/>
                <w:color w:val="262626" w:themeColor="text1" w:themeTint="D9"/>
                <w:sz w:val="20"/>
                <w:szCs w:val="20"/>
              </w:rPr>
              <w:t xml:space="preserve">Page </w:t>
            </w:r>
            <w:r w:rsidRPr="00355D4A">
              <w:rPr>
                <w:rFonts w:ascii="Arial" w:hAnsi="Arial" w:cs="Arial"/>
                <w:b/>
                <w:bCs/>
                <w:color w:val="262626" w:themeColor="text1" w:themeTint="D9"/>
                <w:sz w:val="20"/>
                <w:szCs w:val="20"/>
              </w:rPr>
              <w:fldChar w:fldCharType="begin"/>
            </w:r>
            <w:r w:rsidRPr="00355D4A">
              <w:rPr>
                <w:rFonts w:ascii="Arial" w:hAnsi="Arial" w:cs="Arial"/>
                <w:b/>
                <w:bCs/>
                <w:color w:val="262626" w:themeColor="text1" w:themeTint="D9"/>
                <w:sz w:val="20"/>
                <w:szCs w:val="20"/>
              </w:rPr>
              <w:instrText xml:space="preserve"> PAGE </w:instrText>
            </w:r>
            <w:r w:rsidRPr="00355D4A">
              <w:rPr>
                <w:rFonts w:ascii="Arial" w:hAnsi="Arial" w:cs="Arial"/>
                <w:b/>
                <w:bCs/>
                <w:color w:val="262626" w:themeColor="text1" w:themeTint="D9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262626" w:themeColor="text1" w:themeTint="D9"/>
                <w:sz w:val="20"/>
                <w:szCs w:val="20"/>
              </w:rPr>
              <w:t>1</w:t>
            </w:r>
            <w:r w:rsidRPr="00355D4A">
              <w:rPr>
                <w:rFonts w:ascii="Arial" w:hAnsi="Arial" w:cs="Arial"/>
                <w:b/>
                <w:bCs/>
                <w:color w:val="262626" w:themeColor="text1" w:themeTint="D9"/>
                <w:sz w:val="20"/>
                <w:szCs w:val="20"/>
              </w:rPr>
              <w:fldChar w:fldCharType="end"/>
            </w:r>
            <w:r w:rsidRPr="00355D4A">
              <w:rPr>
                <w:rFonts w:ascii="Arial" w:hAnsi="Arial" w:cs="Arial"/>
                <w:color w:val="262626" w:themeColor="text1" w:themeTint="D9"/>
                <w:sz w:val="20"/>
                <w:szCs w:val="20"/>
              </w:rPr>
              <w:t xml:space="preserve"> of </w:t>
            </w:r>
            <w:r w:rsidRPr="00355D4A">
              <w:rPr>
                <w:rFonts w:ascii="Arial" w:hAnsi="Arial" w:cs="Arial"/>
                <w:b/>
                <w:bCs/>
                <w:color w:val="262626" w:themeColor="text1" w:themeTint="D9"/>
                <w:sz w:val="20"/>
                <w:szCs w:val="20"/>
              </w:rPr>
              <w:fldChar w:fldCharType="begin"/>
            </w:r>
            <w:r w:rsidRPr="00355D4A">
              <w:rPr>
                <w:rFonts w:ascii="Arial" w:hAnsi="Arial" w:cs="Arial"/>
                <w:b/>
                <w:bCs/>
                <w:color w:val="262626" w:themeColor="text1" w:themeTint="D9"/>
                <w:sz w:val="20"/>
                <w:szCs w:val="20"/>
              </w:rPr>
              <w:instrText xml:space="preserve"> NUMPAGES  </w:instrText>
            </w:r>
            <w:r w:rsidRPr="00355D4A">
              <w:rPr>
                <w:rFonts w:ascii="Arial" w:hAnsi="Arial" w:cs="Arial"/>
                <w:b/>
                <w:bCs/>
                <w:color w:val="262626" w:themeColor="text1" w:themeTint="D9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color w:val="262626" w:themeColor="text1" w:themeTint="D9"/>
                <w:sz w:val="20"/>
                <w:szCs w:val="20"/>
              </w:rPr>
              <w:t>1</w:t>
            </w:r>
            <w:r w:rsidRPr="00355D4A">
              <w:rPr>
                <w:rFonts w:ascii="Arial" w:hAnsi="Arial" w:cs="Arial"/>
                <w:b/>
                <w:bCs/>
                <w:color w:val="262626" w:themeColor="text1" w:themeTint="D9"/>
                <w:sz w:val="20"/>
                <w:szCs w:val="20"/>
              </w:rPr>
              <w:fldChar w:fldCharType="end"/>
            </w:r>
          </w:p>
          <w:p w14:paraId="796F552D" w14:textId="77777777" w:rsidR="00F85D8D" w:rsidRPr="00F85D8D" w:rsidRDefault="00F85D8D" w:rsidP="00766B15">
            <w:pPr>
              <w:tabs>
                <w:tab w:val="center" w:pos="4513"/>
                <w:tab w:val="left" w:pos="6804"/>
                <w:tab w:val="right" w:pos="9026"/>
              </w:tabs>
              <w:rPr>
                <w:rFonts w:ascii="Arial" w:eastAsia="Calibri" w:hAnsi="Arial" w:cs="Arial"/>
                <w:b/>
                <w:bCs/>
                <w:color w:val="262626" w:themeColor="text1" w:themeTint="D9"/>
                <w:sz w:val="18"/>
                <w:szCs w:val="20"/>
              </w:rPr>
            </w:pPr>
            <w:r w:rsidRPr="00355D4A">
              <w:rPr>
                <w:rFonts w:ascii="Arial" w:eastAsia="Calibri" w:hAnsi="Arial" w:cs="Arial"/>
                <w:b/>
                <w:bCs/>
                <w:color w:val="262626" w:themeColor="text1" w:themeTint="D9"/>
                <w:sz w:val="18"/>
                <w:szCs w:val="20"/>
              </w:rPr>
              <w:t>Doc Type:</w:t>
            </w:r>
            <w:r w:rsidRPr="00355D4A">
              <w:rPr>
                <w:rFonts w:ascii="Arial" w:eastAsia="Calibri" w:hAnsi="Arial" w:cs="Arial"/>
                <w:b/>
                <w:bCs/>
                <w:color w:val="262626" w:themeColor="text1" w:themeTint="D9"/>
                <w:sz w:val="18"/>
                <w:szCs w:val="20"/>
              </w:rPr>
              <w:tab/>
            </w:r>
            <w:r w:rsidRPr="00355D4A">
              <w:rPr>
                <w:rFonts w:ascii="Arial" w:eastAsia="Calibri" w:hAnsi="Arial" w:cs="Arial"/>
                <w:b/>
                <w:bCs/>
                <w:color w:val="262626" w:themeColor="text1" w:themeTint="D9"/>
                <w:sz w:val="18"/>
                <w:szCs w:val="20"/>
              </w:rPr>
              <w:tab/>
              <w:t xml:space="preserve">Updated: </w:t>
            </w:r>
            <w:r w:rsidRPr="00355D4A">
              <w:rPr>
                <w:rFonts w:ascii="Arial" w:eastAsia="Calibri" w:hAnsi="Arial" w:cs="Arial"/>
                <w:b/>
                <w:bCs/>
                <w:color w:val="262626" w:themeColor="text1" w:themeTint="D9"/>
                <w:sz w:val="18"/>
                <w:szCs w:val="20"/>
              </w:rPr>
              <w:br/>
            </w:r>
            <w:r w:rsidRPr="00355D4A">
              <w:rPr>
                <w:rFonts w:ascii="Arial" w:eastAsia="Calibri" w:hAnsi="Arial" w:cs="Arial"/>
                <w:b/>
                <w:color w:val="262626" w:themeColor="text1" w:themeTint="D9"/>
                <w:sz w:val="18"/>
                <w:szCs w:val="20"/>
              </w:rPr>
              <w:t>Location:</w:t>
            </w:r>
            <w:r w:rsidRPr="00355D4A">
              <w:rPr>
                <w:rFonts w:ascii="Arial" w:eastAsia="Calibri" w:hAnsi="Arial" w:cs="Arial"/>
                <w:b/>
                <w:bCs/>
                <w:color w:val="262626" w:themeColor="text1" w:themeTint="D9"/>
                <w:sz w:val="18"/>
                <w:szCs w:val="20"/>
              </w:rPr>
              <w:tab/>
            </w:r>
            <w:r w:rsidRPr="00355D4A">
              <w:rPr>
                <w:rFonts w:ascii="Arial" w:eastAsia="Calibri" w:hAnsi="Arial" w:cs="Arial"/>
                <w:b/>
                <w:bCs/>
                <w:color w:val="262626" w:themeColor="text1" w:themeTint="D9"/>
                <w:sz w:val="18"/>
                <w:szCs w:val="20"/>
              </w:rPr>
              <w:tab/>
              <w:t>Review Date</w:t>
            </w:r>
            <w:r>
              <w:rPr>
                <w:rFonts w:ascii="Arial" w:eastAsia="Calibri" w:hAnsi="Arial" w:cs="Arial"/>
                <w:b/>
                <w:bCs/>
                <w:color w:val="262626" w:themeColor="text1" w:themeTint="D9"/>
                <w:sz w:val="18"/>
                <w:szCs w:val="20"/>
              </w:rPr>
              <w:t>: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F159D" w14:textId="77777777" w:rsidR="00766B15" w:rsidRDefault="00766B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365BC" w14:textId="77777777" w:rsidR="00142D7A" w:rsidRDefault="00142D7A" w:rsidP="004C289C">
      <w:pPr>
        <w:spacing w:after="0" w:line="240" w:lineRule="auto"/>
      </w:pPr>
      <w:r>
        <w:separator/>
      </w:r>
    </w:p>
  </w:footnote>
  <w:footnote w:type="continuationSeparator" w:id="0">
    <w:p w14:paraId="08893347" w14:textId="77777777" w:rsidR="00142D7A" w:rsidRDefault="00142D7A" w:rsidP="004C2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B9E34" w14:textId="77777777" w:rsidR="00766B15" w:rsidRDefault="00766B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FE9A1" w14:textId="77777777" w:rsidR="004C289C" w:rsidRDefault="004C289C" w:rsidP="00A45F94">
    <w:pPr>
      <w:pStyle w:val="Header"/>
      <w:tabs>
        <w:tab w:val="clear" w:pos="4513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39D56DD0" wp14:editId="335AA106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51419" cy="10680932"/>
          <wp:effectExtent l="0" t="0" r="0" b="6350"/>
          <wp:wrapNone/>
          <wp:docPr id="6099947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999477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19" cy="106809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5F9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9132D" w14:textId="77777777" w:rsidR="00766B15" w:rsidRDefault="00766B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3618"/>
    <w:multiLevelType w:val="multilevel"/>
    <w:tmpl w:val="DA0E0B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CF63CB"/>
    <w:multiLevelType w:val="multilevel"/>
    <w:tmpl w:val="7F6E2E7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0D1E40"/>
    <w:multiLevelType w:val="multilevel"/>
    <w:tmpl w:val="43FA64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E00B23"/>
    <w:multiLevelType w:val="multilevel"/>
    <w:tmpl w:val="FD3802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3C5B07"/>
    <w:multiLevelType w:val="multilevel"/>
    <w:tmpl w:val="D8443D5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BC0A62"/>
    <w:multiLevelType w:val="multilevel"/>
    <w:tmpl w:val="0950C08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3E0963"/>
    <w:multiLevelType w:val="multilevel"/>
    <w:tmpl w:val="99E45B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FE51EA"/>
    <w:multiLevelType w:val="multilevel"/>
    <w:tmpl w:val="AACE1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0A36AE"/>
    <w:multiLevelType w:val="multilevel"/>
    <w:tmpl w:val="CF50E8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850601"/>
    <w:multiLevelType w:val="multilevel"/>
    <w:tmpl w:val="F378E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110A12"/>
    <w:multiLevelType w:val="multilevel"/>
    <w:tmpl w:val="29DAFEC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B164E8"/>
    <w:multiLevelType w:val="multilevel"/>
    <w:tmpl w:val="E49232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5042FB"/>
    <w:multiLevelType w:val="multilevel"/>
    <w:tmpl w:val="B40825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D7096B"/>
    <w:multiLevelType w:val="multilevel"/>
    <w:tmpl w:val="108C2F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0A2FA3"/>
    <w:multiLevelType w:val="multilevel"/>
    <w:tmpl w:val="546C3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402DE2"/>
    <w:multiLevelType w:val="multilevel"/>
    <w:tmpl w:val="031A6B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720536"/>
    <w:multiLevelType w:val="multilevel"/>
    <w:tmpl w:val="29F029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A7589C"/>
    <w:multiLevelType w:val="multilevel"/>
    <w:tmpl w:val="4F32A95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B91EDF"/>
    <w:multiLevelType w:val="multilevel"/>
    <w:tmpl w:val="08608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2C5686"/>
    <w:multiLevelType w:val="multilevel"/>
    <w:tmpl w:val="1E82C9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217E11"/>
    <w:multiLevelType w:val="multilevel"/>
    <w:tmpl w:val="4330E88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715F17"/>
    <w:multiLevelType w:val="multilevel"/>
    <w:tmpl w:val="947CD8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D8B4B03"/>
    <w:multiLevelType w:val="multilevel"/>
    <w:tmpl w:val="137865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FEB69A3"/>
    <w:multiLevelType w:val="multilevel"/>
    <w:tmpl w:val="BC06DE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162736"/>
    <w:multiLevelType w:val="multilevel"/>
    <w:tmpl w:val="E208116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3926A7"/>
    <w:multiLevelType w:val="multilevel"/>
    <w:tmpl w:val="01625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2945C6"/>
    <w:multiLevelType w:val="multilevel"/>
    <w:tmpl w:val="03F087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143478"/>
    <w:multiLevelType w:val="multilevel"/>
    <w:tmpl w:val="1F184E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F45681"/>
    <w:multiLevelType w:val="multilevel"/>
    <w:tmpl w:val="D79AB08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F514F8"/>
    <w:multiLevelType w:val="multilevel"/>
    <w:tmpl w:val="55B8CF3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18221F"/>
    <w:multiLevelType w:val="multilevel"/>
    <w:tmpl w:val="742C15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DD374F8"/>
    <w:multiLevelType w:val="multilevel"/>
    <w:tmpl w:val="435EB7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6554F4"/>
    <w:multiLevelType w:val="multilevel"/>
    <w:tmpl w:val="A204F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EA165B5"/>
    <w:multiLevelType w:val="multilevel"/>
    <w:tmpl w:val="1FA09F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C00824"/>
    <w:multiLevelType w:val="multilevel"/>
    <w:tmpl w:val="201882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E46B73"/>
    <w:multiLevelType w:val="multilevel"/>
    <w:tmpl w:val="EC70302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094CEA"/>
    <w:multiLevelType w:val="multilevel"/>
    <w:tmpl w:val="DBA85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81654483">
    <w:abstractNumId w:val="36"/>
  </w:num>
  <w:num w:numId="2" w16cid:durableId="1770735938">
    <w:abstractNumId w:val="32"/>
  </w:num>
  <w:num w:numId="3" w16cid:durableId="1623876528">
    <w:abstractNumId w:val="9"/>
  </w:num>
  <w:num w:numId="4" w16cid:durableId="1503737551">
    <w:abstractNumId w:val="14"/>
  </w:num>
  <w:num w:numId="5" w16cid:durableId="4331872">
    <w:abstractNumId w:val="33"/>
  </w:num>
  <w:num w:numId="6" w16cid:durableId="1376470351">
    <w:abstractNumId w:val="12"/>
  </w:num>
  <w:num w:numId="7" w16cid:durableId="1235429923">
    <w:abstractNumId w:val="8"/>
  </w:num>
  <w:num w:numId="8" w16cid:durableId="37628216">
    <w:abstractNumId w:val="19"/>
  </w:num>
  <w:num w:numId="9" w16cid:durableId="17243537">
    <w:abstractNumId w:val="0"/>
  </w:num>
  <w:num w:numId="10" w16cid:durableId="478696049">
    <w:abstractNumId w:val="2"/>
  </w:num>
  <w:num w:numId="11" w16cid:durableId="14313573">
    <w:abstractNumId w:val="4"/>
  </w:num>
  <w:num w:numId="12" w16cid:durableId="2147316693">
    <w:abstractNumId w:val="24"/>
  </w:num>
  <w:num w:numId="13" w16cid:durableId="1809664917">
    <w:abstractNumId w:val="35"/>
  </w:num>
  <w:num w:numId="14" w16cid:durableId="409885185">
    <w:abstractNumId w:val="29"/>
  </w:num>
  <w:num w:numId="15" w16cid:durableId="1263762158">
    <w:abstractNumId w:val="10"/>
  </w:num>
  <w:num w:numId="16" w16cid:durableId="981542527">
    <w:abstractNumId w:val="28"/>
  </w:num>
  <w:num w:numId="17" w16cid:durableId="935478771">
    <w:abstractNumId w:val="1"/>
  </w:num>
  <w:num w:numId="18" w16cid:durableId="974338031">
    <w:abstractNumId w:val="20"/>
  </w:num>
  <w:num w:numId="19" w16cid:durableId="810443330">
    <w:abstractNumId w:val="5"/>
  </w:num>
  <w:num w:numId="20" w16cid:durableId="483552305">
    <w:abstractNumId w:val="25"/>
  </w:num>
  <w:num w:numId="21" w16cid:durableId="2020230261">
    <w:abstractNumId w:val="30"/>
  </w:num>
  <w:num w:numId="22" w16cid:durableId="1567447494">
    <w:abstractNumId w:val="6"/>
  </w:num>
  <w:num w:numId="23" w16cid:durableId="400834877">
    <w:abstractNumId w:val="21"/>
  </w:num>
  <w:num w:numId="24" w16cid:durableId="357507161">
    <w:abstractNumId w:val="3"/>
  </w:num>
  <w:num w:numId="25" w16cid:durableId="461195847">
    <w:abstractNumId w:val="18"/>
  </w:num>
  <w:num w:numId="26" w16cid:durableId="244342157">
    <w:abstractNumId w:val="22"/>
  </w:num>
  <w:num w:numId="27" w16cid:durableId="125705164">
    <w:abstractNumId w:val="23"/>
  </w:num>
  <w:num w:numId="28" w16cid:durableId="752239734">
    <w:abstractNumId w:val="11"/>
  </w:num>
  <w:num w:numId="29" w16cid:durableId="284888866">
    <w:abstractNumId w:val="16"/>
  </w:num>
  <w:num w:numId="30" w16cid:durableId="406417452">
    <w:abstractNumId w:val="17"/>
  </w:num>
  <w:num w:numId="31" w16cid:durableId="1058555491">
    <w:abstractNumId w:val="7"/>
  </w:num>
  <w:num w:numId="32" w16cid:durableId="1377043848">
    <w:abstractNumId w:val="34"/>
  </w:num>
  <w:num w:numId="33" w16cid:durableId="975648009">
    <w:abstractNumId w:val="31"/>
  </w:num>
  <w:num w:numId="34" w16cid:durableId="1687243501">
    <w:abstractNumId w:val="27"/>
  </w:num>
  <w:num w:numId="35" w16cid:durableId="275841601">
    <w:abstractNumId w:val="15"/>
  </w:num>
  <w:num w:numId="36" w16cid:durableId="2083286238">
    <w:abstractNumId w:val="13"/>
  </w:num>
  <w:num w:numId="37" w16cid:durableId="10205507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0B"/>
    <w:rsid w:val="00086948"/>
    <w:rsid w:val="00142D7A"/>
    <w:rsid w:val="001F6AAB"/>
    <w:rsid w:val="00207DB1"/>
    <w:rsid w:val="002D1F0B"/>
    <w:rsid w:val="00311C10"/>
    <w:rsid w:val="003722F6"/>
    <w:rsid w:val="004629EC"/>
    <w:rsid w:val="004B6583"/>
    <w:rsid w:val="004C289C"/>
    <w:rsid w:val="005233F6"/>
    <w:rsid w:val="00670808"/>
    <w:rsid w:val="006D4DB1"/>
    <w:rsid w:val="00766B15"/>
    <w:rsid w:val="0081325B"/>
    <w:rsid w:val="009114BD"/>
    <w:rsid w:val="009D618B"/>
    <w:rsid w:val="00A45F94"/>
    <w:rsid w:val="00C14376"/>
    <w:rsid w:val="00D425B2"/>
    <w:rsid w:val="00E7736B"/>
    <w:rsid w:val="00EE07A2"/>
    <w:rsid w:val="00F85D8D"/>
    <w:rsid w:val="00FF1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20AB7"/>
  <w15:chartTrackingRefBased/>
  <w15:docId w15:val="{9ADBCB75-9735-4A93-820C-279D2507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8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8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8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8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8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8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8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8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8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8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8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8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8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8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8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8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8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8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8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8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8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8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8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8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8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8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8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8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8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C28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89C"/>
  </w:style>
  <w:style w:type="paragraph" w:styleId="Footer">
    <w:name w:val="footer"/>
    <w:basedOn w:val="Normal"/>
    <w:link w:val="FooterChar"/>
    <w:uiPriority w:val="99"/>
    <w:unhideWhenUsed/>
    <w:rsid w:val="004C28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imee%20Hooper\Downloads\Compass%20Fostering%20Word%20Doc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4CFE39610EA54D81A1D0B642D83512" ma:contentTypeVersion="10" ma:contentTypeDescription="Create a new document." ma:contentTypeScope="" ma:versionID="11ec0705b2d4804a3d6df6742d7d8ff3">
  <xsd:schema xmlns:xsd="http://www.w3.org/2001/XMLSchema" xmlns:xs="http://www.w3.org/2001/XMLSchema" xmlns:p="http://schemas.microsoft.com/office/2006/metadata/properties" xmlns:ns2="f61e8cbc-7aab-4718-bd4c-b74f24ac89d8" xmlns:ns3="3c05c651-f589-4e11-917e-7609ccaf535c" targetNamespace="http://schemas.microsoft.com/office/2006/metadata/properties" ma:root="true" ma:fieldsID="5bb2fd465f21ae1a820082c4eb74609d" ns2:_="" ns3:_="">
    <xsd:import namespace="f61e8cbc-7aab-4718-bd4c-b74f24ac89d8"/>
    <xsd:import namespace="3c05c651-f589-4e11-917e-7609ccaf53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1e8cbc-7aab-4718-bd4c-b74f24ac89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27b8e26-c7fc-4a2e-a104-39c7186b96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5c651-f589-4e11-917e-7609ccaf53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dfe7a7-d5ca-42ae-8eac-6af39e26c8ab}" ma:internalName="TaxCatchAll" ma:showField="CatchAllData" ma:web="3c05c651-f589-4e11-917e-7609ccaf53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05c651-f589-4e11-917e-7609ccaf535c" xsi:nil="true"/>
    <lcf76f155ced4ddcb4097134ff3c332f xmlns="f61e8cbc-7aab-4718-bd4c-b74f24ac89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A2E1CB1-4682-4FE2-B243-DCA5C2C728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E833F4-37EC-4E1D-BBBE-F6BB30EF56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962AE6-FC48-46CF-8BDA-AC145AF31E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1e8cbc-7aab-4718-bd4c-b74f24ac89d8"/>
    <ds:schemaRef ds:uri="3c05c651-f589-4e11-917e-7609ccaf53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40EF1E9-B589-46EB-BB63-40F382BAF106}">
  <ds:schemaRefs>
    <ds:schemaRef ds:uri="http://schemas.microsoft.com/office/2006/metadata/properties"/>
    <ds:schemaRef ds:uri="http://schemas.microsoft.com/office/infopath/2007/PartnerControls"/>
    <ds:schemaRef ds:uri="3c05c651-f589-4e11-917e-7609ccaf535c"/>
    <ds:schemaRef ds:uri="f61e8cbc-7aab-4718-bd4c-b74f24ac89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Compass Fostering Word Doc Template</Template>
  <TotalTime>1</TotalTime>
  <Pages>4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Compass Community</Company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Aimee Hooper</dc:creator>
  <cp:keywords/>
  <dc:description/>
  <cp:lastModifiedBy>Aimee Hooper</cp:lastModifiedBy>
  <cp:revision>1</cp:revision>
  <dcterms:created xsi:type="dcterms:W3CDTF">2026-09-02T10:45:00Z</dcterms:created>
  <dcterms:modified xsi:type="dcterms:W3CDTF">2026-09-02T10:48:00Z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0x010100284CFE39610EA54D81A1D0B642D83512</vt:lpwstr>
  </property>
  <property fmtid="{D5CDD505-2E9C-101B-9397-08002B2CF9AE}" pid="3" name="MediaServiceImageTags">
    <vt:lpwstr/>
  </property>
</Properties>
</file>